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990"/>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D41A9F"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D41A9F"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D41A9F"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1EC3D34C" w:rsidR="00F71B2C" w:rsidRPr="004957C0" w:rsidRDefault="00F71B2C" w:rsidP="00A85EA0">
            <w:pPr>
              <w:rPr>
                <w:rFonts w:cs="Times New Roman"/>
                <w:color w:val="000000" w:themeColor="text1"/>
              </w:rPr>
            </w:pPr>
          </w:p>
        </w:tc>
        <w:tc>
          <w:tcPr>
            <w:tcW w:w="3586" w:type="pct"/>
            <w:tcBorders>
              <w:bottom w:val="single" w:sz="4" w:space="0" w:color="auto"/>
            </w:tcBorders>
            <w:vAlign w:val="bottom"/>
          </w:tcPr>
          <w:p w14:paraId="76B25A8E" w14:textId="29E3AF2B" w:rsidR="00F71B2C" w:rsidRPr="004957C0" w:rsidRDefault="00F71B2C" w:rsidP="00637200">
            <w:pPr>
              <w:rPr>
                <w:rFonts w:cs="Times New Roman"/>
                <w:color w:val="000000" w:themeColor="text1"/>
                <w:sz w:val="24"/>
                <w:szCs w:val="24"/>
              </w:rPr>
            </w:pPr>
          </w:p>
        </w:tc>
      </w:tr>
      <w:tr w:rsidR="00F71B2C" w:rsidRPr="00846B76"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0B909D59" w14:textId="77777777" w:rsidR="00E60F72" w:rsidRDefault="00D41A9F" w:rsidP="00637200">
            <w:sdt>
              <w:sdtPr>
                <w:id w:val="1324932738"/>
                <w14:checkbox>
                  <w14:checked w14:val="0"/>
                  <w14:checkedState w14:val="2612" w14:font="MS Gothic"/>
                  <w14:uncheckedState w14:val="2610" w14:font="MS Gothic"/>
                </w14:checkbox>
              </w:sdtPr>
              <w:sdtEndPr/>
              <w:sdtContent>
                <w:r w:rsidR="003C3363">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p w14:paraId="7A36818D" w14:textId="77777777" w:rsidR="003C3363" w:rsidRPr="00E60F72" w:rsidRDefault="003C3363" w:rsidP="00637200">
            <w:r w:rsidRPr="003C3363">
              <w:rPr>
                <w:rFonts w:cs="Times New Roman"/>
                <w:color w:val="000000" w:themeColor="text1"/>
                <w:sz w:val="24"/>
                <w:szCs w:val="24"/>
              </w:rPr>
              <w:t>Zał. nr 1 -Informacja dotycząca przetwarzania danych osobowych</w:t>
            </w:r>
          </w:p>
        </w:tc>
      </w:tr>
    </w:tbl>
    <w:p w14:paraId="47A064D0" w14:textId="598DD9CF" w:rsidR="00B23AAA" w:rsidRDefault="00B23AAA" w:rsidP="00E60F72">
      <w:pPr>
        <w:rPr>
          <w:b/>
          <w:bCs/>
        </w:rPr>
      </w:pPr>
    </w:p>
    <w:p w14:paraId="31E9B3D1" w14:textId="77777777" w:rsidR="00E60F72" w:rsidRDefault="00E60F72" w:rsidP="00E60F72">
      <w:pPr>
        <w:rPr>
          <w:b/>
          <w:bCs/>
        </w:rPr>
      </w:pPr>
    </w:p>
    <w:p w14:paraId="7F86FCE6" w14:textId="2DEDEF57" w:rsidR="00E60F72" w:rsidRDefault="00E60F72" w:rsidP="00E60F72">
      <w:pPr>
        <w:jc w:val="right"/>
        <w:rPr>
          <w:b/>
          <w:bCs/>
          <w:sz w:val="22"/>
          <w:szCs w:val="22"/>
        </w:rPr>
      </w:pPr>
      <w:r>
        <w:rPr>
          <w:b/>
          <w:bCs/>
          <w:sz w:val="22"/>
          <w:szCs w:val="22"/>
        </w:rPr>
        <w:lastRenderedPageBreak/>
        <w:t>Załącznik nr 1.</w:t>
      </w:r>
    </w:p>
    <w:p w14:paraId="6D561B83" w14:textId="64CBF51B" w:rsidR="00B23AAA" w:rsidRPr="00B23AAA" w:rsidRDefault="00B23AAA" w:rsidP="00B23AAA">
      <w:pPr>
        <w:jc w:val="center"/>
        <w:rPr>
          <w:sz w:val="22"/>
          <w:szCs w:val="22"/>
        </w:rPr>
      </w:pPr>
      <w:r w:rsidRPr="00B23AAA">
        <w:rPr>
          <w:b/>
          <w:bCs/>
          <w:sz w:val="22"/>
          <w:szCs w:val="22"/>
        </w:rPr>
        <w:t>Informacja o przetwarzaniu danych osobowych</w:t>
      </w:r>
    </w:p>
    <w:p w14:paraId="1B6A6C73" w14:textId="77777777" w:rsidR="00B23AAA" w:rsidRPr="00B23AAA" w:rsidRDefault="00B23AAA" w:rsidP="00B23AAA">
      <w:pPr>
        <w:jc w:val="center"/>
        <w:rPr>
          <w:sz w:val="22"/>
          <w:szCs w:val="22"/>
        </w:rPr>
      </w:pPr>
      <w:r w:rsidRPr="00B23AAA">
        <w:rPr>
          <w:b/>
          <w:bCs/>
          <w:sz w:val="22"/>
          <w:szCs w:val="22"/>
        </w:rPr>
        <w:t>„Zanocuj w lesie”</w:t>
      </w:r>
    </w:p>
    <w:p w14:paraId="5CCF34FE" w14:textId="77777777" w:rsidR="00B23AAA" w:rsidRPr="00B23AAA" w:rsidRDefault="00B23AAA" w:rsidP="00B23AAA">
      <w:pPr>
        <w:rPr>
          <w:sz w:val="22"/>
          <w:szCs w:val="22"/>
        </w:rPr>
      </w:pPr>
      <w:r w:rsidRPr="00B23AAA">
        <w:rPr>
          <w:sz w:val="22"/>
          <w:szCs w:val="22"/>
        </w:rPr>
        <w:t>Na podstawie art. 13 ust. 1 i ust.2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B23AAA">
        <w:rPr>
          <w:sz w:val="22"/>
          <w:szCs w:val="22"/>
        </w:rPr>
        <w:t>Dz.Urz</w:t>
      </w:r>
      <w:proofErr w:type="spellEnd"/>
      <w:r w:rsidRPr="00B23AAA">
        <w:rPr>
          <w:sz w:val="22"/>
          <w:szCs w:val="22"/>
        </w:rPr>
        <w:t xml:space="preserve">. UE L 119, s.1) - dalej jako RODO - informujemy: </w:t>
      </w:r>
    </w:p>
    <w:p w14:paraId="1430DD7A" w14:textId="77777777" w:rsidR="00B23AAA" w:rsidRPr="00B23AAA" w:rsidRDefault="00B23AAA" w:rsidP="00B23AAA">
      <w:pPr>
        <w:rPr>
          <w:sz w:val="22"/>
          <w:szCs w:val="22"/>
        </w:rPr>
      </w:pPr>
      <w:r w:rsidRPr="00B23AAA">
        <w:rPr>
          <w:sz w:val="22"/>
          <w:szCs w:val="22"/>
        </w:rPr>
        <w:t xml:space="preserve">Administratorem Państwa danych osobowych jest Nadleśniczy Nadleśnictwa Cewice z siedzibą w Cewicach, przy ul. Wincentego Witosa 39, kod pocztowy 84-312 Cewice, tel.: 59 861-34-30 , fax: 59 861-34-44, adres e-mail: cewice@gdansk.lasy.gov.pl, dalej jako: Administrator. </w:t>
      </w:r>
    </w:p>
    <w:p w14:paraId="31AD45B2" w14:textId="77777777" w:rsidR="00B23AAA" w:rsidRPr="00B23AAA" w:rsidRDefault="00B23AAA" w:rsidP="00B23AAA">
      <w:pPr>
        <w:rPr>
          <w:sz w:val="22"/>
          <w:szCs w:val="22"/>
        </w:rPr>
      </w:pPr>
      <w:r w:rsidRPr="00B23AAA">
        <w:rPr>
          <w:sz w:val="22"/>
          <w:szCs w:val="22"/>
        </w:rPr>
        <w:t xml:space="preserve">Administrator nie wyznaczył inspektora ochrony danych, w sprawach dotyczących przetwarzania danych osobowych można skontaktować się za pośrednictwem poczty elektronicznej pod adresem cewice@gdansk.lasy.gov.pl lub telefonicznie 59 861-34-30. </w:t>
      </w:r>
    </w:p>
    <w:p w14:paraId="5F57963A" w14:textId="77777777" w:rsidR="00B23AAA" w:rsidRPr="00B23AAA" w:rsidRDefault="00B23AAA" w:rsidP="00B23AAA">
      <w:pPr>
        <w:rPr>
          <w:sz w:val="22"/>
          <w:szCs w:val="22"/>
        </w:rPr>
      </w:pPr>
      <w:r w:rsidRPr="00B23AAA">
        <w:rPr>
          <w:sz w:val="22"/>
          <w:szCs w:val="22"/>
        </w:rPr>
        <w:t xml:space="preserve">Administrator przetwarza dane osobowe w celu: </w:t>
      </w:r>
    </w:p>
    <w:p w14:paraId="3E2B23BC" w14:textId="77777777" w:rsidR="00B23AAA" w:rsidRPr="00B23AAA" w:rsidRDefault="00B23AAA" w:rsidP="00B23AAA">
      <w:pPr>
        <w:rPr>
          <w:sz w:val="22"/>
          <w:szCs w:val="22"/>
        </w:rPr>
      </w:pPr>
      <w:r w:rsidRPr="00B23AAA">
        <w:rPr>
          <w:sz w:val="22"/>
          <w:szCs w:val="22"/>
        </w:rPr>
        <w:t xml:space="preserve">1) organizacji i przeprowadzenia Programu </w:t>
      </w:r>
      <w:r w:rsidRPr="00B23AAA">
        <w:rPr>
          <w:b/>
          <w:bCs/>
          <w:sz w:val="22"/>
          <w:szCs w:val="22"/>
        </w:rPr>
        <w:t>„Zanocuj w lesie”</w:t>
      </w:r>
      <w:r w:rsidRPr="00B23AAA">
        <w:rPr>
          <w:sz w:val="22"/>
          <w:szCs w:val="22"/>
        </w:rPr>
        <w:t xml:space="preserve"> oraz realizacji związanych z nim praw i obowiązków; </w:t>
      </w:r>
    </w:p>
    <w:p w14:paraId="5481A5AC" w14:textId="1492B47B" w:rsidR="00B23AAA" w:rsidRPr="00B23AAA" w:rsidRDefault="00B23AAA" w:rsidP="00B23AAA">
      <w:pPr>
        <w:rPr>
          <w:sz w:val="22"/>
          <w:szCs w:val="22"/>
        </w:rPr>
      </w:pPr>
      <w:r w:rsidRPr="00B23AAA">
        <w:rPr>
          <w:sz w:val="22"/>
          <w:szCs w:val="22"/>
        </w:rPr>
        <w:t xml:space="preserve">2) realizacji zadań edukacyjnych i promocyjnych. </w:t>
      </w:r>
    </w:p>
    <w:p w14:paraId="0CBD98BF" w14:textId="77777777" w:rsidR="00B23AAA" w:rsidRPr="00B23AAA" w:rsidRDefault="00B23AAA" w:rsidP="00B23AAA">
      <w:pPr>
        <w:rPr>
          <w:sz w:val="22"/>
          <w:szCs w:val="22"/>
        </w:rPr>
      </w:pPr>
      <w:r w:rsidRPr="00B23AAA">
        <w:rPr>
          <w:sz w:val="22"/>
          <w:szCs w:val="22"/>
        </w:rPr>
        <w:t xml:space="preserve">Podstawą prawną takiego przetwarzania jest: </w:t>
      </w:r>
    </w:p>
    <w:p w14:paraId="60998205" w14:textId="77777777" w:rsidR="00B23AAA" w:rsidRPr="00B23AAA" w:rsidRDefault="00B23AAA" w:rsidP="00B23AAA">
      <w:pPr>
        <w:rPr>
          <w:sz w:val="22"/>
          <w:szCs w:val="22"/>
        </w:rPr>
      </w:pPr>
      <w:r w:rsidRPr="00B23AAA">
        <w:rPr>
          <w:sz w:val="22"/>
          <w:szCs w:val="22"/>
        </w:rPr>
        <w:t xml:space="preserve">1) zgoda wyrażona przez osobę której dane dotyczą (art. 6 ust. 1 lit. a RODO); (zgoda udzielona zostaje poprzez wskazanie tych danych); </w:t>
      </w:r>
    </w:p>
    <w:p w14:paraId="7C1DE137" w14:textId="77777777" w:rsidR="00B23AAA" w:rsidRPr="00B23AAA" w:rsidRDefault="00B23AAA" w:rsidP="00B23AAA">
      <w:pPr>
        <w:rPr>
          <w:sz w:val="22"/>
          <w:szCs w:val="22"/>
        </w:rPr>
      </w:pPr>
      <w:r w:rsidRPr="00B23AAA">
        <w:rPr>
          <w:sz w:val="22"/>
          <w:szCs w:val="22"/>
        </w:rPr>
        <w:t xml:space="preserve">2) prawnie uzasadniony interes realizowany przez Administratora polegający na: </w:t>
      </w:r>
    </w:p>
    <w:p w14:paraId="2155EE4C" w14:textId="77777777" w:rsidR="00B23AAA" w:rsidRPr="00B23AAA" w:rsidRDefault="00B23AAA" w:rsidP="00B23AAA">
      <w:pPr>
        <w:rPr>
          <w:sz w:val="22"/>
          <w:szCs w:val="22"/>
        </w:rPr>
      </w:pPr>
      <w:r w:rsidRPr="00B23AAA">
        <w:rPr>
          <w:sz w:val="22"/>
          <w:szCs w:val="22"/>
        </w:rPr>
        <w:t xml:space="preserve">a) prowadzeniu działalności edukacyjnej i promocyjnej (art. 6 ust. 1 lit. f RODO); </w:t>
      </w:r>
    </w:p>
    <w:p w14:paraId="78A3A210" w14:textId="77777777" w:rsidR="00B23AAA" w:rsidRPr="00B23AAA" w:rsidRDefault="00B23AAA" w:rsidP="00B23AAA">
      <w:pPr>
        <w:rPr>
          <w:sz w:val="22"/>
          <w:szCs w:val="22"/>
        </w:rPr>
      </w:pPr>
      <w:r w:rsidRPr="00B23AAA">
        <w:rPr>
          <w:sz w:val="22"/>
          <w:szCs w:val="22"/>
        </w:rPr>
        <w:t xml:space="preserve">b) dochodzeniu roszczeń i obrony przed ewentualnymi roszczeniami wynikającymi z praw i obowiązków Administratora (art. 6 ust. 1 lit. f RODO); </w:t>
      </w:r>
    </w:p>
    <w:p w14:paraId="1BD562AF" w14:textId="65554DB3" w:rsidR="00B23AAA" w:rsidRPr="00B23AAA" w:rsidRDefault="00B23AAA" w:rsidP="00B23AAA">
      <w:pPr>
        <w:rPr>
          <w:sz w:val="22"/>
          <w:szCs w:val="22"/>
        </w:rPr>
      </w:pPr>
      <w:r w:rsidRPr="00B23AAA">
        <w:rPr>
          <w:sz w:val="22"/>
          <w:szCs w:val="22"/>
        </w:rPr>
        <w:t xml:space="preserve">c) administracji wewnętrznej jednostki organizacyjnej Administratora, w tym utrzymania, statystyki i raportowania wewnętrznego (art. 6 ust. 1 lit. f RODO). </w:t>
      </w:r>
    </w:p>
    <w:p w14:paraId="45D6BAC2" w14:textId="51870CCA" w:rsidR="00B23AAA" w:rsidRPr="00B23AAA" w:rsidRDefault="00B23AAA" w:rsidP="00B23AAA">
      <w:pPr>
        <w:rPr>
          <w:sz w:val="22"/>
          <w:szCs w:val="22"/>
        </w:rPr>
      </w:pPr>
      <w:r w:rsidRPr="00B23AAA">
        <w:rPr>
          <w:sz w:val="22"/>
          <w:szCs w:val="22"/>
        </w:rPr>
        <w:t xml:space="preserve">W przypadkach, w których przetwarzanie danych odbywa się na podstawie zgody (art. 6 ust. lit. a RODO) osobie, która udzieliła zgody przysługuje prawo do jej cofnięcia w dowolnym momencie. Cofnięcie zgody nie ma wpływu na zgodność z prawem przetwarzania danych, którego dokonano przed jej cofnięciem; by cofnąć zgodę należy skontaktować się z Administratorem  za pośrednictwem podanych wyżej danych kontaktowych. </w:t>
      </w:r>
      <w:r w:rsidRPr="00B23AAA">
        <w:rPr>
          <w:b/>
          <w:bCs/>
          <w:sz w:val="22"/>
          <w:szCs w:val="22"/>
        </w:rPr>
        <w:t xml:space="preserve">Zgłoszenie noclegu w ramach Programu „Zanocuj w lesie” w Nadleśnictwie Cewice </w:t>
      </w:r>
    </w:p>
    <w:p w14:paraId="59C78894" w14:textId="77777777" w:rsidR="00B23AAA" w:rsidRPr="00B23AAA" w:rsidRDefault="00B23AAA" w:rsidP="00B23AAA">
      <w:pPr>
        <w:rPr>
          <w:sz w:val="22"/>
          <w:szCs w:val="22"/>
        </w:rPr>
      </w:pPr>
      <w:r w:rsidRPr="00B23AAA">
        <w:rPr>
          <w:sz w:val="22"/>
          <w:szCs w:val="22"/>
        </w:rPr>
        <w:t xml:space="preserve">Administrator może ujawniać Pani/Pana dane osobowe podmiotom współpracującym, w szczególności świadczącym usługi w zakresie obsługi prawnej, archiwizacji, serwisu urządzeń; dane osobowe mogą być również ujawniane podmiotom publicznym, jeżeli wynika to z przepisu prawa. </w:t>
      </w:r>
    </w:p>
    <w:p w14:paraId="5597C3CB" w14:textId="1550D859" w:rsidR="00E60F72" w:rsidRPr="00E60F72" w:rsidRDefault="00E60F72" w:rsidP="00E60F72">
      <w:pPr>
        <w:jc w:val="right"/>
        <w:rPr>
          <w:b/>
          <w:bCs/>
          <w:sz w:val="22"/>
          <w:szCs w:val="22"/>
        </w:rPr>
      </w:pPr>
      <w:r w:rsidRPr="00E60F72">
        <w:rPr>
          <w:b/>
          <w:bCs/>
          <w:sz w:val="22"/>
          <w:szCs w:val="22"/>
        </w:rPr>
        <w:lastRenderedPageBreak/>
        <w:t>Załącznik nr 1</w:t>
      </w:r>
      <w:r>
        <w:rPr>
          <w:b/>
          <w:bCs/>
          <w:sz w:val="22"/>
          <w:szCs w:val="22"/>
        </w:rPr>
        <w:t>.</w:t>
      </w:r>
    </w:p>
    <w:p w14:paraId="56CF8961" w14:textId="1C03B732" w:rsidR="00B23AAA" w:rsidRPr="00B23AAA" w:rsidRDefault="00B23AAA" w:rsidP="00B23AAA">
      <w:pPr>
        <w:rPr>
          <w:sz w:val="22"/>
          <w:szCs w:val="22"/>
        </w:rPr>
      </w:pPr>
      <w:r w:rsidRPr="00B23AAA">
        <w:rPr>
          <w:sz w:val="22"/>
          <w:szCs w:val="22"/>
        </w:rPr>
        <w:t xml:space="preserve">Pani/Pana dane osobowe nie będą przekazywane do państwa trzeciego lub organizacji międzynarodowej. </w:t>
      </w:r>
    </w:p>
    <w:p w14:paraId="72D6327D" w14:textId="77777777" w:rsidR="00B23AAA" w:rsidRPr="00B23AAA" w:rsidRDefault="00B23AAA" w:rsidP="00B23AAA">
      <w:pPr>
        <w:rPr>
          <w:sz w:val="22"/>
          <w:szCs w:val="22"/>
        </w:rPr>
      </w:pPr>
      <w:r w:rsidRPr="00B23AAA">
        <w:rPr>
          <w:sz w:val="22"/>
          <w:szCs w:val="22"/>
        </w:rPr>
        <w:t xml:space="preserve">Pani/Pana dane osobowe będą przechowywane: </w:t>
      </w:r>
    </w:p>
    <w:p w14:paraId="1E5BE6F7" w14:textId="77777777" w:rsidR="00B23AAA" w:rsidRPr="00B23AAA" w:rsidRDefault="00B23AAA" w:rsidP="00B23AAA">
      <w:pPr>
        <w:numPr>
          <w:ilvl w:val="0"/>
          <w:numId w:val="23"/>
        </w:numPr>
        <w:spacing w:before="0" w:after="160" w:line="259" w:lineRule="auto"/>
        <w:rPr>
          <w:sz w:val="22"/>
          <w:szCs w:val="22"/>
        </w:rPr>
      </w:pPr>
      <w:r w:rsidRPr="00B23AAA">
        <w:rPr>
          <w:sz w:val="22"/>
          <w:szCs w:val="22"/>
        </w:rPr>
        <w:t xml:space="preserve">a. przez okres konieczny dla zabezpieczenia dochodzenia ewentualnych roszczeń oraz spełnienia obowiązków wynikających z przepisów prawa w związku z organizacją Programu; </w:t>
      </w:r>
    </w:p>
    <w:p w14:paraId="46B84774" w14:textId="77777777" w:rsidR="00B23AAA" w:rsidRPr="00B23AAA" w:rsidRDefault="00B23AAA" w:rsidP="00B23AAA">
      <w:pPr>
        <w:numPr>
          <w:ilvl w:val="0"/>
          <w:numId w:val="23"/>
        </w:numPr>
        <w:spacing w:before="0" w:after="160" w:line="259" w:lineRule="auto"/>
        <w:rPr>
          <w:sz w:val="22"/>
          <w:szCs w:val="22"/>
        </w:rPr>
      </w:pPr>
      <w:r w:rsidRPr="00B23AAA">
        <w:rPr>
          <w:sz w:val="22"/>
          <w:szCs w:val="22"/>
        </w:rPr>
        <w:t xml:space="preserve">b. przez okres wynikający z przepisów ustawy z dnia 14 lipca 1983 r. o narodowym zasobie archiwalnym i archiwach; </w:t>
      </w:r>
    </w:p>
    <w:p w14:paraId="269A100C" w14:textId="77777777" w:rsidR="00B23AAA" w:rsidRPr="00B23AAA" w:rsidRDefault="00B23AAA" w:rsidP="00B23AAA">
      <w:pPr>
        <w:numPr>
          <w:ilvl w:val="0"/>
          <w:numId w:val="23"/>
        </w:numPr>
        <w:spacing w:before="0" w:after="160" w:line="259" w:lineRule="auto"/>
        <w:rPr>
          <w:sz w:val="22"/>
          <w:szCs w:val="22"/>
        </w:rPr>
      </w:pPr>
      <w:r w:rsidRPr="00B23AAA">
        <w:rPr>
          <w:sz w:val="22"/>
          <w:szCs w:val="22"/>
        </w:rPr>
        <w:t xml:space="preserve">c. w przypadku cofnięcia zgody na przetwarzanie danych osobowych lub złożenia sprzeciwu – do momentu odpowiednio wycofania zgody lub złożenia sprzeciwu; </w:t>
      </w:r>
    </w:p>
    <w:p w14:paraId="177863B9" w14:textId="5D840CA6" w:rsidR="00B23AAA" w:rsidRPr="00B23AAA" w:rsidRDefault="00B23AAA" w:rsidP="00B23AAA">
      <w:pPr>
        <w:numPr>
          <w:ilvl w:val="0"/>
          <w:numId w:val="23"/>
        </w:numPr>
        <w:spacing w:before="0" w:after="160" w:line="259" w:lineRule="auto"/>
        <w:rPr>
          <w:sz w:val="22"/>
          <w:szCs w:val="22"/>
        </w:rPr>
      </w:pPr>
      <w:r w:rsidRPr="00B23AAA">
        <w:rPr>
          <w:sz w:val="22"/>
          <w:szCs w:val="22"/>
        </w:rPr>
        <w:t xml:space="preserve">d. w sytuacji, w której przetwarzanie danych osobowych odbywa się na podstawie przepisów prawa, przez okres wynikający z przepisów szczególnych., </w:t>
      </w:r>
    </w:p>
    <w:p w14:paraId="00965F31" w14:textId="77777777" w:rsidR="00B23AAA" w:rsidRPr="00B23AAA" w:rsidRDefault="00B23AAA" w:rsidP="00B23AAA">
      <w:pPr>
        <w:rPr>
          <w:sz w:val="22"/>
          <w:szCs w:val="22"/>
        </w:rPr>
      </w:pPr>
      <w:r w:rsidRPr="00B23AAA">
        <w:rPr>
          <w:sz w:val="22"/>
          <w:szCs w:val="22"/>
        </w:rPr>
        <w:t xml:space="preserve">Podanie danych osobowych ma charakter dobrowolny, jednakże odmowa udzielenia niezbędnych informacji uniemożliwi uczestnictwo w Programie „Zanocuj w lesie”. </w:t>
      </w:r>
    </w:p>
    <w:p w14:paraId="23CE8A02" w14:textId="77777777" w:rsidR="00B23AAA" w:rsidRPr="00B23AAA" w:rsidRDefault="00B23AAA" w:rsidP="00B23AAA">
      <w:pPr>
        <w:rPr>
          <w:sz w:val="22"/>
          <w:szCs w:val="22"/>
        </w:rPr>
      </w:pPr>
      <w:r w:rsidRPr="00B23AAA">
        <w:rPr>
          <w:sz w:val="22"/>
          <w:szCs w:val="22"/>
        </w:rPr>
        <w:t xml:space="preserve">W związku z przetwarzaniem przez Administratora Państwa danych osobowych przysługuje Pani/Panu prawo dostępu do swoich danych (art. 15 RODO), ich sprostowania (art. 16 RODO), ograniczenia przetwarzania danych (art. 18 RODO), wniesienia sprzeciwu wobec przetwarzania danych (art. 21 RODO). Prawo żądania usunięcia danych, o którym mowa w art. 17 ust. 1 RODO nie ma zastosowania, w zakresie w jakim przetwarzanie jest niezbędne do: </w:t>
      </w:r>
    </w:p>
    <w:p w14:paraId="459132D6" w14:textId="77777777" w:rsidR="00B23AAA" w:rsidRPr="00B23AAA" w:rsidRDefault="00B23AAA" w:rsidP="00B23AAA">
      <w:pPr>
        <w:numPr>
          <w:ilvl w:val="0"/>
          <w:numId w:val="24"/>
        </w:numPr>
        <w:spacing w:before="0" w:after="160" w:line="259" w:lineRule="auto"/>
        <w:ind w:left="426" w:hanging="426"/>
        <w:rPr>
          <w:sz w:val="22"/>
          <w:szCs w:val="22"/>
        </w:rPr>
      </w:pPr>
      <w:r w:rsidRPr="00B23AAA">
        <w:rPr>
          <w:sz w:val="22"/>
          <w:szCs w:val="22"/>
        </w:rPr>
        <w:t xml:space="preserve">a. wywiązania się z prawnego obowiązku wymagającego przetwarzania na mocy prawa Unii lub prawa państwa członkowskiego, któremu podlega Administrator, lub do wykonania zadania realizowanego w interesie publicznym; </w:t>
      </w:r>
    </w:p>
    <w:p w14:paraId="6E58255A" w14:textId="77777777" w:rsidR="00B23AAA" w:rsidRPr="00B23AAA" w:rsidRDefault="00B23AAA" w:rsidP="00B23AAA">
      <w:pPr>
        <w:numPr>
          <w:ilvl w:val="0"/>
          <w:numId w:val="24"/>
        </w:numPr>
        <w:spacing w:before="0" w:after="160" w:line="259" w:lineRule="auto"/>
        <w:ind w:left="426" w:hanging="284"/>
        <w:rPr>
          <w:sz w:val="22"/>
          <w:szCs w:val="22"/>
        </w:rPr>
      </w:pPr>
      <w:r w:rsidRPr="00B23AAA">
        <w:rPr>
          <w:sz w:val="22"/>
          <w:szCs w:val="22"/>
        </w:rPr>
        <w:t xml:space="preserve">b. do celów archiwalnych w interesie publicznym, do celów badań naukowych lub historycznych lub do celów statystycznych; </w:t>
      </w:r>
    </w:p>
    <w:p w14:paraId="30FC2210" w14:textId="0D85E956" w:rsidR="00B23AAA" w:rsidRPr="00B23AAA" w:rsidRDefault="00B23AAA" w:rsidP="00B23AAA">
      <w:pPr>
        <w:numPr>
          <w:ilvl w:val="0"/>
          <w:numId w:val="24"/>
        </w:numPr>
        <w:spacing w:before="0" w:after="160" w:line="259" w:lineRule="auto"/>
        <w:ind w:left="426"/>
        <w:rPr>
          <w:sz w:val="22"/>
          <w:szCs w:val="22"/>
        </w:rPr>
      </w:pPr>
      <w:r w:rsidRPr="00B23AAA">
        <w:rPr>
          <w:sz w:val="22"/>
          <w:szCs w:val="22"/>
        </w:rPr>
        <w:t xml:space="preserve">c. do ustalenia, dochodzenia lub obrony roszczeń (art. 17 ust. 3 RODO). </w:t>
      </w:r>
    </w:p>
    <w:p w14:paraId="53B38CFD" w14:textId="77777777" w:rsidR="00B23AAA" w:rsidRPr="00B23AAA" w:rsidRDefault="00B23AAA" w:rsidP="00B23AAA">
      <w:pPr>
        <w:rPr>
          <w:sz w:val="22"/>
          <w:szCs w:val="22"/>
        </w:rPr>
      </w:pPr>
      <w:r w:rsidRPr="00B23AAA">
        <w:rPr>
          <w:sz w:val="22"/>
          <w:szCs w:val="22"/>
        </w:rPr>
        <w:t xml:space="preserve">Osobie, której dane dotyczą, nie przysługuje prawo do przenoszenia danych osobowych, o którym mowa w art. 20 RODO, w odniesieniu do danych innych niż te, które są przetwarzane w sposób zautomatyzowany i na podstawie innej niż udzielona zgoda (art. 6 ust.1 lit. a RODO). </w:t>
      </w:r>
    </w:p>
    <w:p w14:paraId="2A34A333" w14:textId="77777777" w:rsidR="00B23AAA" w:rsidRPr="00B23AAA" w:rsidRDefault="00B23AAA" w:rsidP="00B23AAA">
      <w:pPr>
        <w:rPr>
          <w:sz w:val="22"/>
          <w:szCs w:val="22"/>
        </w:rPr>
      </w:pPr>
      <w:r w:rsidRPr="00B23AAA">
        <w:rPr>
          <w:sz w:val="22"/>
          <w:szCs w:val="22"/>
        </w:rPr>
        <w:t>Osobie, której dane dotyczą, przysługuje prawo wniesienia skargi do Prezesa Urzędu Ochrony Danych Osobowych (ul. Stawki 2 00-193 Warszawa), będącego organem nadzorczym w rozumieniu przepisów o ochronie danych osobowych.</w:t>
      </w:r>
    </w:p>
    <w:p w14:paraId="42D43D30" w14:textId="0E417219" w:rsidR="000172E5" w:rsidRPr="00B23AAA" w:rsidRDefault="000172E5" w:rsidP="00637200">
      <w:pPr>
        <w:rPr>
          <w:sz w:val="22"/>
          <w:szCs w:val="22"/>
        </w:rPr>
      </w:pPr>
    </w:p>
    <w:sectPr w:rsidR="000172E5" w:rsidRPr="00B23AAA" w:rsidSect="00E60F72">
      <w:headerReference w:type="default" r:id="rId11"/>
      <w:pgSz w:w="11906" w:h="16838" w:code="9"/>
      <w:pgMar w:top="1440" w:right="1080" w:bottom="1440" w:left="108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EBAA" w14:textId="77777777" w:rsidR="00D41A9F" w:rsidRDefault="00D41A9F" w:rsidP="000172E5">
      <w:pPr>
        <w:spacing w:after="0" w:line="240" w:lineRule="auto"/>
      </w:pPr>
      <w:r>
        <w:separator/>
      </w:r>
    </w:p>
  </w:endnote>
  <w:endnote w:type="continuationSeparator" w:id="0">
    <w:p w14:paraId="694EC36F" w14:textId="77777777" w:rsidR="00D41A9F" w:rsidRDefault="00D41A9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embedRegular r:id="rId1" w:fontKey="{C7D62C06-C036-4621-BEE9-38C4D026C640}"/>
    <w:embedBold r:id="rId2" w:fontKey="{6FEC75EE-B6D3-4971-9228-E4A54B4367B8}"/>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66AA7456-7EDF-4D8B-8037-7C5E9CB20E27}"/>
    <w:embedBold r:id="rId4" w:fontKey="{2D67F488-BCDB-4608-84D4-FCB397598B8A}"/>
    <w:embedItalic r:id="rId5" w:fontKey="{20F31E9D-05D0-44D6-B3F1-E1AD140D7F2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5A2FEB7C-D11C-41B5-98B7-057ECD6788C6}"/>
  </w:font>
  <w:font w:name="Segoe UI">
    <w:panose1 w:val="020B0502040204020203"/>
    <w:charset w:val="EE"/>
    <w:family w:val="swiss"/>
    <w:pitch w:val="variable"/>
    <w:sig w:usb0="E4002EFF" w:usb1="C000E47F" w:usb2="00000009" w:usb3="00000000" w:csb0="000001FF" w:csb1="00000000"/>
    <w:embedRegular r:id="rId7" w:fontKey="{A88E8C34-6A7B-4B58-BCF3-6963D6593E72}"/>
  </w:font>
  <w:font w:name="MS Gothic">
    <w:altName w:val="ＭＳ ゴシック"/>
    <w:panose1 w:val="020B0609070205080204"/>
    <w:charset w:val="80"/>
    <w:family w:val="modern"/>
    <w:pitch w:val="fixed"/>
    <w:sig w:usb0="E00002FF" w:usb1="6AC7FDFB" w:usb2="08000012" w:usb3="00000000" w:csb0="0002009F" w:csb1="00000000"/>
    <w:embedRegular r:id="rId8" w:subsetted="1" w:fontKey="{CA56ACEF-ADE2-40FF-B87C-0FF1CE1D81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1AFBF" w14:textId="77777777" w:rsidR="00D41A9F" w:rsidRDefault="00D41A9F" w:rsidP="000172E5">
      <w:pPr>
        <w:spacing w:after="0" w:line="240" w:lineRule="auto"/>
      </w:pPr>
      <w:r>
        <w:separator/>
      </w:r>
    </w:p>
  </w:footnote>
  <w:footnote w:type="continuationSeparator" w:id="0">
    <w:p w14:paraId="359989D9" w14:textId="77777777" w:rsidR="00D41A9F" w:rsidRDefault="00D41A9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0DC95642" w:rsidR="00B337A2" w:rsidRPr="00F71B2C" w:rsidRDefault="003C3363" w:rsidP="007A5FB5">
          <w:pPr>
            <w:pStyle w:val="Nagwek"/>
            <w:jc w:val="center"/>
            <w:rPr>
              <w:sz w:val="30"/>
              <w:szCs w:val="30"/>
            </w:rPr>
          </w:pPr>
          <w:r>
            <w:rPr>
              <w:color w:val="333333" w:themeColor="accent6" w:themeShade="80"/>
              <w:sz w:val="30"/>
              <w:szCs w:val="30"/>
            </w:rPr>
            <w:t>Z</w:t>
          </w:r>
          <w:r w:rsidR="001B1E7D" w:rsidRPr="00F71B2C">
            <w:rPr>
              <w:color w:val="333333" w:themeColor="accent6" w:themeShade="80"/>
              <w:sz w:val="30"/>
              <w:szCs w:val="30"/>
            </w:rPr>
            <w:t>głoszeni</w:t>
          </w:r>
          <w:r>
            <w:rPr>
              <w:color w:val="333333" w:themeColor="accent6" w:themeShade="80"/>
              <w:sz w:val="30"/>
              <w:szCs w:val="30"/>
            </w:rPr>
            <w:t>e</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r>
            <w:rPr>
              <w:color w:val="333333" w:themeColor="accent6" w:themeShade="80"/>
              <w:sz w:val="30"/>
              <w:szCs w:val="30"/>
            </w:rPr>
            <w:t>w Nadleśnictwie Cewice.</w:t>
          </w:r>
        </w:p>
      </w:tc>
    </w:tr>
  </w:tbl>
  <w:p w14:paraId="47B28FED" w14:textId="55B6E715" w:rsidR="000172E5" w:rsidRPr="00E60F72" w:rsidRDefault="000172E5" w:rsidP="00E60F72">
    <w:pPr>
      <w:pStyle w:val="Bezodstpw"/>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FD400F"/>
    <w:multiLevelType w:val="hybridMultilevel"/>
    <w:tmpl w:val="836ECCF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EFC8C"/>
    <w:multiLevelType w:val="hybridMultilevel"/>
    <w:tmpl w:val="A30BE18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3"/>
  </w:num>
  <w:num w:numId="11">
    <w:abstractNumId w:val="7"/>
  </w:num>
  <w:num w:numId="12">
    <w:abstractNumId w:val="2"/>
  </w:num>
  <w:num w:numId="13">
    <w:abstractNumId w:val="4"/>
  </w:num>
  <w:num w:numId="14">
    <w:abstractNumId w:val="11"/>
  </w:num>
  <w:num w:numId="15">
    <w:abstractNumId w:val="10"/>
  </w:num>
  <w:num w:numId="16">
    <w:abstractNumId w:val="18"/>
  </w:num>
  <w:num w:numId="17">
    <w:abstractNumId w:val="5"/>
  </w:num>
  <w:num w:numId="18">
    <w:abstractNumId w:val="23"/>
  </w:num>
  <w:num w:numId="19">
    <w:abstractNumId w:val="20"/>
  </w:num>
  <w:num w:numId="20">
    <w:abstractNumId w:val="16"/>
  </w:num>
  <w:num w:numId="21">
    <w:abstractNumId w:val="22"/>
  </w:num>
  <w:num w:numId="22">
    <w:abstractNumId w:val="6"/>
  </w:num>
  <w:num w:numId="23">
    <w:abstractNumId w:val="1"/>
  </w:num>
  <w:num w:numId="2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C3363"/>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C64B8"/>
    <w:rsid w:val="005F2035"/>
    <w:rsid w:val="005F7990"/>
    <w:rsid w:val="006145D8"/>
    <w:rsid w:val="00637200"/>
    <w:rsid w:val="0063739C"/>
    <w:rsid w:val="006865CF"/>
    <w:rsid w:val="007147D7"/>
    <w:rsid w:val="00770F25"/>
    <w:rsid w:val="007A35A8"/>
    <w:rsid w:val="007A5FB5"/>
    <w:rsid w:val="007B0A85"/>
    <w:rsid w:val="007C6A52"/>
    <w:rsid w:val="0082043E"/>
    <w:rsid w:val="00846B76"/>
    <w:rsid w:val="0086797B"/>
    <w:rsid w:val="008D50F5"/>
    <w:rsid w:val="008E203A"/>
    <w:rsid w:val="008E3141"/>
    <w:rsid w:val="0091229C"/>
    <w:rsid w:val="00940E73"/>
    <w:rsid w:val="0094744E"/>
    <w:rsid w:val="009512C6"/>
    <w:rsid w:val="0098597D"/>
    <w:rsid w:val="009D1026"/>
    <w:rsid w:val="009F619A"/>
    <w:rsid w:val="009F6DDE"/>
    <w:rsid w:val="00A370A8"/>
    <w:rsid w:val="00A85EA0"/>
    <w:rsid w:val="00A95E69"/>
    <w:rsid w:val="00AA5CF5"/>
    <w:rsid w:val="00AC4A73"/>
    <w:rsid w:val="00B23AAA"/>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A9F"/>
    <w:rsid w:val="00D41D3C"/>
    <w:rsid w:val="00D57211"/>
    <w:rsid w:val="00DB3FAD"/>
    <w:rsid w:val="00DC71EC"/>
    <w:rsid w:val="00E47687"/>
    <w:rsid w:val="00E60F72"/>
    <w:rsid w:val="00E61C09"/>
    <w:rsid w:val="00EB3B58"/>
    <w:rsid w:val="00EC7359"/>
    <w:rsid w:val="00EE3054"/>
    <w:rsid w:val="00F00606"/>
    <w:rsid w:val="00F01256"/>
    <w:rsid w:val="00F71B2C"/>
    <w:rsid w:val="00F85D1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439394">
      <w:bodyDiv w:val="1"/>
      <w:marLeft w:val="0"/>
      <w:marRight w:val="0"/>
      <w:marTop w:val="0"/>
      <w:marBottom w:val="0"/>
      <w:divBdr>
        <w:top w:val="none" w:sz="0" w:space="0" w:color="auto"/>
        <w:left w:val="none" w:sz="0" w:space="0" w:color="auto"/>
        <w:bottom w:val="none" w:sz="0" w:space="0" w:color="auto"/>
        <w:right w:val="none" w:sz="0" w:space="0" w:color="auto"/>
      </w:divBdr>
    </w:div>
    <w:div w:id="87905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413332"/>
    <w:rsid w:val="0043313D"/>
    <w:rsid w:val="00473773"/>
    <w:rsid w:val="006D7532"/>
    <w:rsid w:val="00756A93"/>
    <w:rsid w:val="00782D0D"/>
    <w:rsid w:val="007F34AE"/>
    <w:rsid w:val="009903F3"/>
    <w:rsid w:val="00AC27E2"/>
    <w:rsid w:val="00CA7B8E"/>
    <w:rsid w:val="00CB170C"/>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B119978-58B5-455E-9583-21DE49EE526C}">
  <ds:schemaRefs>
    <ds:schemaRef ds:uri="http://schemas.openxmlformats.org/officeDocument/2006/bibliography"/>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3</Pages>
  <Words>755</Words>
  <Characters>4533</Characters>
  <Application>Microsoft Office Word</Application>
  <DocSecurity>0</DocSecurity>
  <Lines>37</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2021-04-26T10:17:00Z</dcterms:created>
  <dcterms:modified xsi:type="dcterms:W3CDTF">2021-04-26T10:32:00Z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